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E7F" w:rsidRDefault="002C3E7F" w:rsidP="009901CA">
      <w:pPr>
        <w:rPr>
          <w:b/>
          <w:bCs/>
          <w:sz w:val="28"/>
          <w:szCs w:val="28"/>
        </w:rPr>
      </w:pPr>
    </w:p>
    <w:p w:rsidR="002C3E7F" w:rsidRDefault="002C3E7F" w:rsidP="008D4272">
      <w:pPr>
        <w:jc w:val="center"/>
        <w:rPr>
          <w:b/>
          <w:bCs/>
          <w:sz w:val="28"/>
          <w:szCs w:val="28"/>
        </w:rPr>
      </w:pPr>
      <w:r w:rsidRPr="00B2136B">
        <w:rPr>
          <w:b/>
          <w:bCs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14.75pt;height:88.5pt;visibility:visible">
            <v:imagedata r:id="rId4" o:title=""/>
          </v:shape>
        </w:pict>
      </w:r>
    </w:p>
    <w:p w:rsidR="002C3E7F" w:rsidRPr="008D4272" w:rsidRDefault="002C3E7F" w:rsidP="009901CA">
      <w:pPr>
        <w:jc w:val="center"/>
        <w:rPr>
          <w:b/>
          <w:bCs/>
          <w:sz w:val="28"/>
          <w:szCs w:val="28"/>
        </w:rPr>
      </w:pPr>
      <w:r w:rsidRPr="00B2136B">
        <w:rPr>
          <w:rFonts w:ascii="Verdana" w:hAnsi="Verdana" w:cs="Verdana"/>
          <w:noProof/>
          <w:color w:val="6A6A6A"/>
        </w:rPr>
        <w:pict>
          <v:shape id="Picture 2" o:spid="_x0000_i1026" type="#_x0000_t75" alt="North Star Flotilla Banner" style="width:435.75pt;height:35.25pt;visibility:visible">
            <v:imagedata r:id="rId5" o:title=""/>
          </v:shape>
        </w:pict>
      </w:r>
    </w:p>
    <w:p w:rsidR="002C3E7F" w:rsidRPr="00860B5D" w:rsidRDefault="002C3E7F">
      <w:pPr>
        <w:rPr>
          <w:b/>
          <w:bCs/>
        </w:rPr>
      </w:pPr>
      <w:r w:rsidRPr="00860B5D">
        <w:rPr>
          <w:b/>
          <w:bCs/>
        </w:rPr>
        <w:t>The meeting was preceded by a Pot Luck Supper. Thanks to all for your delicious dishes!</w:t>
      </w:r>
    </w:p>
    <w:p w:rsidR="002C3E7F" w:rsidRPr="00860B5D" w:rsidRDefault="002C3E7F">
      <w:r w:rsidRPr="00860B5D">
        <w:t>Flotilla Commander Rosalind Butziger called the meeting September 18, 2014 at 7:00 pm to order.</w:t>
      </w:r>
    </w:p>
    <w:p w:rsidR="002C3E7F" w:rsidRPr="00860B5D" w:rsidRDefault="002C3E7F" w:rsidP="009901CA">
      <w:r w:rsidRPr="00860B5D">
        <w:rPr>
          <w:b/>
          <w:bCs/>
        </w:rPr>
        <w:t>Members present:</w:t>
      </w:r>
      <w:r w:rsidRPr="00860B5D">
        <w:t xml:space="preserve"> Derek Robert, Roz, Nick and David Butziger, Glenn &amp; Meg Rosera, Mike &amp; Mary Quinn, Normand &amp; Karen Caron, Richard Boldt, Charles Jenison, Elizabeth &amp; Gary Davis, Steven O’Rourke, Tom Wilcox, David Siesel, Tammy Cole &amp; Paul Marcoccio</w:t>
      </w:r>
    </w:p>
    <w:p w:rsidR="002C3E7F" w:rsidRPr="00860B5D" w:rsidRDefault="002C3E7F" w:rsidP="000E5D16">
      <w:r w:rsidRPr="00860B5D">
        <w:rPr>
          <w:b/>
          <w:bCs/>
        </w:rPr>
        <w:t xml:space="preserve">Guests: </w:t>
      </w:r>
      <w:r w:rsidRPr="00860B5D">
        <w:t>Glenn Hanna, Don Burrier,</w:t>
      </w:r>
      <w:r w:rsidRPr="00860B5D">
        <w:rPr>
          <w:b/>
          <w:bCs/>
        </w:rPr>
        <w:t xml:space="preserve"> </w:t>
      </w:r>
      <w:r w:rsidRPr="00860B5D">
        <w:t xml:space="preserve">Steven &amp; Katherine Quinn </w:t>
      </w:r>
    </w:p>
    <w:p w:rsidR="002C3E7F" w:rsidRPr="00860B5D" w:rsidRDefault="002C3E7F" w:rsidP="000E5D16">
      <w:pPr>
        <w:rPr>
          <w:b/>
          <w:bCs/>
        </w:rPr>
      </w:pPr>
      <w:r w:rsidRPr="00860B5D">
        <w:rPr>
          <w:b/>
          <w:bCs/>
        </w:rPr>
        <w:t>Pledge of Allegiance &amp; Moment of Silence for departed members &amp; veterans.</w:t>
      </w:r>
    </w:p>
    <w:p w:rsidR="002C3E7F" w:rsidRPr="00860B5D" w:rsidRDefault="002C3E7F" w:rsidP="000E5D16">
      <w:pPr>
        <w:rPr>
          <w:b/>
          <w:bCs/>
        </w:rPr>
      </w:pPr>
      <w:r w:rsidRPr="00860B5D">
        <w:rPr>
          <w:b/>
          <w:bCs/>
        </w:rPr>
        <w:t xml:space="preserve">Flotilla Commander Report:  </w:t>
      </w:r>
    </w:p>
    <w:p w:rsidR="002C3E7F" w:rsidRPr="00860B5D" w:rsidRDefault="002C3E7F" w:rsidP="00861BAF">
      <w:r w:rsidRPr="00860B5D">
        <w:t xml:space="preserve">Discussed how Paddle Boarders are </w:t>
      </w:r>
      <w:r w:rsidRPr="00860B5D">
        <w:rPr>
          <w:b/>
          <w:bCs/>
        </w:rPr>
        <w:t>required</w:t>
      </w:r>
      <w:r w:rsidRPr="00860B5D">
        <w:t xml:space="preserve"> to wear a life preserver, </w:t>
      </w:r>
      <w:r w:rsidRPr="00860B5D">
        <w:rPr>
          <w:b/>
          <w:bCs/>
        </w:rPr>
        <w:t>except in swimming areas,</w:t>
      </w:r>
      <w:r w:rsidRPr="00860B5D">
        <w:t xml:space="preserve"> </w:t>
      </w:r>
      <w:r w:rsidRPr="00860B5D">
        <w:rPr>
          <w:b/>
          <w:bCs/>
        </w:rPr>
        <w:t>since</w:t>
      </w:r>
      <w:r w:rsidRPr="00860B5D">
        <w:t xml:space="preserve"> USCG considers </w:t>
      </w:r>
      <w:r w:rsidRPr="00860B5D">
        <w:rPr>
          <w:b/>
          <w:bCs/>
        </w:rPr>
        <w:t>paddleboards to be</w:t>
      </w:r>
      <w:r w:rsidRPr="00860B5D">
        <w:t xml:space="preserve"> </w:t>
      </w:r>
      <w:r w:rsidRPr="00860B5D">
        <w:rPr>
          <w:b/>
          <w:bCs/>
        </w:rPr>
        <w:t>small vessels.</w:t>
      </w:r>
    </w:p>
    <w:p w:rsidR="002C3E7F" w:rsidRPr="00860B5D" w:rsidRDefault="002C3E7F" w:rsidP="00861BAF">
      <w:pPr>
        <w:rPr>
          <w:b/>
          <w:bCs/>
        </w:rPr>
      </w:pPr>
      <w:r w:rsidRPr="00860B5D">
        <w:rPr>
          <w:b/>
          <w:bCs/>
        </w:rPr>
        <w:t xml:space="preserve">Special Awards:  </w:t>
      </w:r>
      <w:r w:rsidRPr="00860B5D">
        <w:t>Charlie Jenison 20 years of dedicated service, David Siesel Superior Performance of Duty, 58 Vessel /Commercial checks &amp; Steven O’Rourke Team Coordinator Training</w:t>
      </w:r>
    </w:p>
    <w:p w:rsidR="002C3E7F" w:rsidRPr="00860B5D" w:rsidRDefault="002C3E7F" w:rsidP="00861BAF">
      <w:r w:rsidRPr="00860B5D">
        <w:rPr>
          <w:b/>
          <w:bCs/>
        </w:rPr>
        <w:t>Secretary Report:</w:t>
      </w:r>
      <w:r w:rsidRPr="00860B5D">
        <w:t xml:space="preserve">  Minutes of the August 2014 meeting accepted as e-mailed. Thank you card read from the Quinn Family for the flowers sent to them when his Dad passed. </w:t>
      </w:r>
      <w:r w:rsidRPr="00860B5D">
        <w:rPr>
          <w:b/>
          <w:bCs/>
        </w:rPr>
        <w:t>VFC Glenn Rosera mentioned that Mike’s Dad was a hero, serving as a Marine…</w:t>
      </w:r>
      <w:r w:rsidRPr="00860B5D">
        <w:t xml:space="preserve"> (Can you ask Glenn what he said?)</w:t>
      </w:r>
    </w:p>
    <w:p w:rsidR="002C3E7F" w:rsidRPr="00860B5D" w:rsidRDefault="002C3E7F" w:rsidP="00861BAF">
      <w:r w:rsidRPr="00860B5D">
        <w:rPr>
          <w:b/>
          <w:bCs/>
        </w:rPr>
        <w:t>Treasurer’s Report:</w:t>
      </w:r>
      <w:r w:rsidRPr="00860B5D">
        <w:t xml:space="preserve">  Accepted as presented</w:t>
      </w:r>
    </w:p>
    <w:p w:rsidR="002C3E7F" w:rsidRPr="00860B5D" w:rsidRDefault="002C3E7F" w:rsidP="00861BAF">
      <w:r w:rsidRPr="00860B5D">
        <w:rPr>
          <w:b/>
          <w:bCs/>
        </w:rPr>
        <w:t xml:space="preserve">(VFC)  Vice Flotilla Commander’s Report: Glenn Rosera: </w:t>
      </w:r>
      <w:r w:rsidRPr="00860B5D">
        <w:t>Enjoyed the Castle Hill training day.</w:t>
      </w:r>
    </w:p>
    <w:p w:rsidR="002C3E7F" w:rsidRPr="00860B5D" w:rsidRDefault="002C3E7F" w:rsidP="00861BAF">
      <w:pPr>
        <w:rPr>
          <w:b/>
          <w:bCs/>
        </w:rPr>
      </w:pPr>
      <w:r w:rsidRPr="00860B5D">
        <w:rPr>
          <w:b/>
          <w:bCs/>
        </w:rPr>
        <w:t>Staff Report:</w:t>
      </w:r>
    </w:p>
    <w:p w:rsidR="002C3E7F" w:rsidRPr="00860B5D" w:rsidRDefault="002C3E7F">
      <w:r w:rsidRPr="00860B5D">
        <w:rPr>
          <w:b/>
          <w:bCs/>
        </w:rPr>
        <w:t xml:space="preserve">(PE) Public Education:  </w:t>
      </w:r>
      <w:r w:rsidRPr="00860B5D">
        <w:t xml:space="preserve"> – Nick Butziger discussed the 3 Course curriculums Power, Sail &amp; Navigation </w:t>
      </w:r>
      <w:r w:rsidRPr="00860B5D">
        <w:rPr>
          <w:b/>
          <w:bCs/>
        </w:rPr>
        <w:t>and distributed a schedule. Anyone interested in team teaching, please contact him. We will be having a workshop nearer to the classes.</w:t>
      </w:r>
      <w:r w:rsidRPr="00860B5D">
        <w:t xml:space="preserve"> Auxiliary mandated training discussed.</w:t>
      </w:r>
    </w:p>
    <w:p w:rsidR="002C3E7F" w:rsidRPr="00860B5D" w:rsidRDefault="002C3E7F">
      <w:r w:rsidRPr="00860B5D">
        <w:rPr>
          <w:b/>
          <w:bCs/>
        </w:rPr>
        <w:t xml:space="preserve">(PA) Public Affairs:  </w:t>
      </w:r>
      <w:r w:rsidRPr="00860B5D">
        <w:t xml:space="preserve">– </w:t>
      </w:r>
      <w:r w:rsidRPr="00860B5D">
        <w:rPr>
          <w:b/>
          <w:bCs/>
        </w:rPr>
        <w:t>Maureen will be sending out notices to the papers in November</w:t>
      </w:r>
      <w:r w:rsidRPr="00860B5D">
        <w:t>.Karon Caron discussed how emails continue to go out through Brewer’s advertising Coast Guard Training classes and functions.</w:t>
      </w:r>
    </w:p>
    <w:p w:rsidR="002C3E7F" w:rsidRPr="00860B5D" w:rsidRDefault="002C3E7F">
      <w:pPr>
        <w:rPr>
          <w:b/>
          <w:bCs/>
        </w:rPr>
      </w:pPr>
      <w:r w:rsidRPr="00860B5D">
        <w:rPr>
          <w:b/>
          <w:bCs/>
        </w:rPr>
        <w:t xml:space="preserve">(VE) Vessel Examination:  </w:t>
      </w:r>
      <w:r w:rsidRPr="00860B5D">
        <w:t xml:space="preserve">– Bob Pardi (Absent) </w:t>
      </w:r>
      <w:r w:rsidRPr="00860B5D">
        <w:rPr>
          <w:b/>
          <w:bCs/>
        </w:rPr>
        <w:t>Fewer</w:t>
      </w:r>
      <w:r w:rsidRPr="00860B5D">
        <w:t xml:space="preserve"> vessel exams </w:t>
      </w:r>
      <w:r w:rsidRPr="00860B5D">
        <w:rPr>
          <w:b/>
          <w:bCs/>
        </w:rPr>
        <w:t>were reported</w:t>
      </w:r>
      <w:r w:rsidRPr="00860B5D">
        <w:t xml:space="preserve"> than last year. </w:t>
      </w:r>
      <w:r w:rsidRPr="00860B5D">
        <w:rPr>
          <w:b/>
          <w:bCs/>
        </w:rPr>
        <w:t>Get your reports in!</w:t>
      </w:r>
    </w:p>
    <w:p w:rsidR="002C3E7F" w:rsidRPr="00860B5D" w:rsidRDefault="002C3E7F" w:rsidP="00C045A4">
      <w:pPr>
        <w:rPr>
          <w:b/>
          <w:bCs/>
        </w:rPr>
      </w:pPr>
      <w:r w:rsidRPr="00860B5D">
        <w:rPr>
          <w:b/>
          <w:bCs/>
        </w:rPr>
        <w:t>Membership Training:</w:t>
      </w:r>
      <w:r w:rsidRPr="00860B5D">
        <w:t xml:space="preserve">  – David Butziger discussed the list of members who need to complete hours to keep their status, </w:t>
      </w:r>
      <w:r w:rsidRPr="00860B5D">
        <w:rPr>
          <w:b/>
          <w:bCs/>
        </w:rPr>
        <w:t>and announced upcoming training. Some crew need on the water training. Instructor training in the coming months.</w:t>
      </w:r>
    </w:p>
    <w:p w:rsidR="002C3E7F" w:rsidRPr="00860B5D" w:rsidRDefault="002C3E7F" w:rsidP="00C045A4">
      <w:pPr>
        <w:rPr>
          <w:b/>
          <w:bCs/>
        </w:rPr>
      </w:pPr>
      <w:r w:rsidRPr="00860B5D">
        <w:rPr>
          <w:b/>
          <w:bCs/>
        </w:rPr>
        <w:t>Training for this meeting was a rousing game of Nautical Jeopardy.</w:t>
      </w:r>
    </w:p>
    <w:p w:rsidR="002C3E7F" w:rsidRPr="00860B5D" w:rsidRDefault="002C3E7F" w:rsidP="00C045A4">
      <w:pPr>
        <w:rPr>
          <w:b/>
          <w:bCs/>
        </w:rPr>
      </w:pPr>
      <w:r w:rsidRPr="00860B5D">
        <w:rPr>
          <w:b/>
          <w:bCs/>
        </w:rPr>
        <w:t xml:space="preserve"> (OP) Operations: </w:t>
      </w:r>
      <w:r w:rsidRPr="00860B5D">
        <w:t>– Charles Jenison discussed the importance of filling out the proper forms and reporting incidences out on the water immediately</w:t>
      </w:r>
      <w:r w:rsidRPr="00860B5D">
        <w:rPr>
          <w:b/>
          <w:bCs/>
        </w:rPr>
        <w:t>.  Patrols are going well. 76 did two patrols in Newport and took Navy photographers out to take pictures of submarines, ships, etc. PowerPoint was shown.</w:t>
      </w:r>
    </w:p>
    <w:p w:rsidR="002C3E7F" w:rsidRPr="00860B5D" w:rsidRDefault="002C3E7F">
      <w:r w:rsidRPr="00860B5D">
        <w:rPr>
          <w:b/>
          <w:bCs/>
        </w:rPr>
        <w:t xml:space="preserve">(PV) Marine Dealer Visitation: </w:t>
      </w:r>
      <w:r w:rsidRPr="00860B5D">
        <w:t>Derek Robert thanked everyone for the great job they are doing and that visits are continuing.</w:t>
      </w:r>
    </w:p>
    <w:p w:rsidR="002C3E7F" w:rsidRPr="00860B5D" w:rsidRDefault="002C3E7F">
      <w:r w:rsidRPr="00860B5D">
        <w:rPr>
          <w:b/>
          <w:bCs/>
        </w:rPr>
        <w:t xml:space="preserve">Social Coordinator:  </w:t>
      </w:r>
      <w:r w:rsidRPr="00860B5D">
        <w:t>–Derek Robert has different activities planned such as Bowling in November and the Christmas party in December at the Islander. Columbus Day weekend there will be a Rendezvous and David Butziger forwarded Steak Fry in Wickford details.</w:t>
      </w:r>
    </w:p>
    <w:p w:rsidR="002C3E7F" w:rsidRPr="00860B5D" w:rsidRDefault="002C3E7F">
      <w:r w:rsidRPr="00860B5D">
        <w:rPr>
          <w:b/>
          <w:bCs/>
        </w:rPr>
        <w:t xml:space="preserve">(MS) Marine Safety: </w:t>
      </w:r>
      <w:r w:rsidRPr="00860B5D">
        <w:t>– Gary Davis no updates at this time</w:t>
      </w:r>
    </w:p>
    <w:p w:rsidR="002C3E7F" w:rsidRPr="00860B5D" w:rsidRDefault="002C3E7F">
      <w:r w:rsidRPr="00860B5D">
        <w:rPr>
          <w:b/>
          <w:bCs/>
        </w:rPr>
        <w:t>(PS) Personal Services: -</w:t>
      </w:r>
      <w:r w:rsidRPr="00860B5D">
        <w:t xml:space="preserve"> Mary Quinn &amp; Meg Rosera – There are 63 members, 6 new members, 6 retiree’s and 3 potential new members.</w:t>
      </w:r>
    </w:p>
    <w:p w:rsidR="002C3E7F" w:rsidRPr="00860B5D" w:rsidRDefault="002C3E7F">
      <w:r w:rsidRPr="00860B5D">
        <w:rPr>
          <w:b/>
          <w:bCs/>
        </w:rPr>
        <w:t xml:space="preserve">Communications: </w:t>
      </w:r>
      <w:r w:rsidRPr="00860B5D">
        <w:t xml:space="preserve"> – Bob Van Herpe absent</w:t>
      </w:r>
    </w:p>
    <w:p w:rsidR="002C3E7F" w:rsidRPr="00860B5D" w:rsidRDefault="002C3E7F">
      <w:r w:rsidRPr="00860B5D">
        <w:rPr>
          <w:b/>
          <w:bCs/>
        </w:rPr>
        <w:t xml:space="preserve">(MA) Materials/ (IS) Information Systems: </w:t>
      </w:r>
      <w:r w:rsidRPr="00860B5D">
        <w:t xml:space="preserve"> - Mike Quinn discussed the importance of everybody reporting their time on the proper reporting forms in order to keep programs funded especially the VE Program. </w:t>
      </w:r>
    </w:p>
    <w:p w:rsidR="002C3E7F" w:rsidRPr="00860B5D" w:rsidRDefault="002C3E7F" w:rsidP="00AD3342">
      <w:r w:rsidRPr="00860B5D">
        <w:rPr>
          <w:b/>
          <w:bCs/>
        </w:rPr>
        <w:t xml:space="preserve">(NS) Navigation Systems:  </w:t>
      </w:r>
      <w:r w:rsidRPr="00860B5D">
        <w:t>– Mike Quinn discussed that Patrol’s continue and charts are being updated. We are #2 in the country. We now have sound activated lighthouses.</w:t>
      </w:r>
    </w:p>
    <w:p w:rsidR="002C3E7F" w:rsidRPr="00860B5D" w:rsidRDefault="002C3E7F">
      <w:r w:rsidRPr="00860B5D">
        <w:rPr>
          <w:b/>
          <w:bCs/>
        </w:rPr>
        <w:t xml:space="preserve">Old Business: </w:t>
      </w:r>
      <w:r w:rsidRPr="00860B5D">
        <w:t xml:space="preserve"> Discussed the location of the winter sticks</w:t>
      </w:r>
    </w:p>
    <w:p w:rsidR="002C3E7F" w:rsidRPr="00860B5D" w:rsidRDefault="002C3E7F">
      <w:pPr>
        <w:rPr>
          <w:b/>
          <w:bCs/>
        </w:rPr>
      </w:pPr>
      <w:r w:rsidRPr="00860B5D">
        <w:rPr>
          <w:b/>
          <w:bCs/>
        </w:rPr>
        <w:t>New Business:  Report of the Nominating Committee: VFC Glenn Rosera does not wish to run for office since his job commitment has increased tremendously. Therefore, the Nominating Committee nominates for FC- Roz Butziger</w:t>
      </w:r>
      <w:r w:rsidRPr="00860B5D">
        <w:t xml:space="preserve">, </w:t>
      </w:r>
      <w:r w:rsidRPr="00860B5D">
        <w:rPr>
          <w:b/>
          <w:bCs/>
        </w:rPr>
        <w:t>and for VFC – Karen Caron. The election will be at the October 16 meeting.</w:t>
      </w:r>
    </w:p>
    <w:p w:rsidR="002C3E7F" w:rsidRPr="00860B5D" w:rsidRDefault="002C3E7F">
      <w:r w:rsidRPr="00860B5D">
        <w:t xml:space="preserve"> Glenn suggested doing a Blessing of Pleasure Crafts for next year. This would be held in Greenwich Bay and a committee is being formed, The Quinn family thanks everybody for all the card</w:t>
      </w:r>
      <w:r w:rsidRPr="00860B5D">
        <w:rPr>
          <w:b/>
          <w:bCs/>
        </w:rPr>
        <w:t>s</w:t>
      </w:r>
      <w:r w:rsidRPr="00860B5D">
        <w:t xml:space="preserve"> and support shown to him and his family over the passing of his Dad.</w:t>
      </w:r>
    </w:p>
    <w:p w:rsidR="002C3E7F" w:rsidRPr="00860B5D" w:rsidRDefault="002C3E7F" w:rsidP="00E5387F">
      <w:r w:rsidRPr="00860B5D">
        <w:rPr>
          <w:b/>
          <w:bCs/>
        </w:rPr>
        <w:t xml:space="preserve">Good of the Auxiliary: </w:t>
      </w:r>
      <w:r w:rsidRPr="00860B5D">
        <w:t>–none</w:t>
      </w:r>
    </w:p>
    <w:p w:rsidR="002C3E7F" w:rsidRPr="00860B5D" w:rsidRDefault="002C3E7F" w:rsidP="00E5387F">
      <w:r w:rsidRPr="00860B5D">
        <w:rPr>
          <w:b/>
          <w:bCs/>
        </w:rPr>
        <w:t xml:space="preserve">Next Meeting: </w:t>
      </w:r>
      <w:r w:rsidRPr="00860B5D">
        <w:t>October 16, 2014 at 7:00pm at the Flotilla Headquarters and this will be a dessert meeting</w:t>
      </w:r>
    </w:p>
    <w:p w:rsidR="002C3E7F" w:rsidRPr="00860B5D" w:rsidRDefault="002C3E7F" w:rsidP="00E5387F">
      <w:pPr>
        <w:rPr>
          <w:b/>
          <w:bCs/>
        </w:rPr>
      </w:pPr>
      <w:r w:rsidRPr="00860B5D">
        <w:rPr>
          <w:b/>
          <w:bCs/>
        </w:rPr>
        <w:t>It will be the Election Meeting. Please plan to come.</w:t>
      </w:r>
    </w:p>
    <w:p w:rsidR="002C3E7F" w:rsidRPr="00860B5D" w:rsidRDefault="002C3E7F" w:rsidP="00E5387F">
      <w:pPr>
        <w:rPr>
          <w:b/>
          <w:bCs/>
        </w:rPr>
      </w:pPr>
      <w:r w:rsidRPr="00860B5D">
        <w:rPr>
          <w:b/>
          <w:bCs/>
        </w:rPr>
        <w:t xml:space="preserve">Adjournment: 9:00 pm </w:t>
      </w:r>
    </w:p>
    <w:p w:rsidR="002C3E7F" w:rsidRPr="00860B5D" w:rsidRDefault="002C3E7F" w:rsidP="00E5387F">
      <w:pPr>
        <w:rPr>
          <w:b/>
          <w:bCs/>
        </w:rPr>
      </w:pPr>
      <w:r w:rsidRPr="00860B5D">
        <w:rPr>
          <w:b/>
          <w:bCs/>
        </w:rPr>
        <w:t>Respectfully submitted,</w:t>
      </w:r>
    </w:p>
    <w:p w:rsidR="002C3E7F" w:rsidRPr="00860B5D" w:rsidRDefault="002C3E7F" w:rsidP="00E5387F">
      <w:r w:rsidRPr="00860B5D">
        <w:rPr>
          <w:b/>
          <w:bCs/>
        </w:rPr>
        <w:t>Tammy Cole</w:t>
      </w:r>
    </w:p>
    <w:p w:rsidR="002C3E7F" w:rsidRDefault="002C3E7F"/>
    <w:p w:rsidR="002C3E7F" w:rsidRDefault="002C3E7F"/>
    <w:sectPr w:rsidR="002C3E7F" w:rsidSect="002D6E0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0334"/>
    <w:rsid w:val="0003181B"/>
    <w:rsid w:val="0003675E"/>
    <w:rsid w:val="0009270B"/>
    <w:rsid w:val="000E5D16"/>
    <w:rsid w:val="00120170"/>
    <w:rsid w:val="00132CD3"/>
    <w:rsid w:val="00167FAA"/>
    <w:rsid w:val="001A1241"/>
    <w:rsid w:val="002919CF"/>
    <w:rsid w:val="002948ED"/>
    <w:rsid w:val="002C3E7F"/>
    <w:rsid w:val="002D6E08"/>
    <w:rsid w:val="00320EA8"/>
    <w:rsid w:val="003654A3"/>
    <w:rsid w:val="003A639A"/>
    <w:rsid w:val="003E2582"/>
    <w:rsid w:val="00444DC8"/>
    <w:rsid w:val="0044797D"/>
    <w:rsid w:val="004B2305"/>
    <w:rsid w:val="00522320"/>
    <w:rsid w:val="00526775"/>
    <w:rsid w:val="005B44F1"/>
    <w:rsid w:val="005C14FA"/>
    <w:rsid w:val="005D0C5B"/>
    <w:rsid w:val="006051C3"/>
    <w:rsid w:val="00633D22"/>
    <w:rsid w:val="0064172B"/>
    <w:rsid w:val="0068766E"/>
    <w:rsid w:val="006E4801"/>
    <w:rsid w:val="007924C4"/>
    <w:rsid w:val="008423EA"/>
    <w:rsid w:val="00860B5D"/>
    <w:rsid w:val="00861BAF"/>
    <w:rsid w:val="008D4272"/>
    <w:rsid w:val="009072F5"/>
    <w:rsid w:val="00920D1D"/>
    <w:rsid w:val="00932473"/>
    <w:rsid w:val="00961AA7"/>
    <w:rsid w:val="009901CA"/>
    <w:rsid w:val="00990D2B"/>
    <w:rsid w:val="009E7C1D"/>
    <w:rsid w:val="00A0447D"/>
    <w:rsid w:val="00A8441C"/>
    <w:rsid w:val="00AC5092"/>
    <w:rsid w:val="00AD3342"/>
    <w:rsid w:val="00B2136B"/>
    <w:rsid w:val="00B3309B"/>
    <w:rsid w:val="00BE134F"/>
    <w:rsid w:val="00C045A4"/>
    <w:rsid w:val="00C6113E"/>
    <w:rsid w:val="00CA4964"/>
    <w:rsid w:val="00CB0334"/>
    <w:rsid w:val="00CB3A9D"/>
    <w:rsid w:val="00D4442B"/>
    <w:rsid w:val="00D65F7A"/>
    <w:rsid w:val="00D747D3"/>
    <w:rsid w:val="00DF215C"/>
    <w:rsid w:val="00DF7BDA"/>
    <w:rsid w:val="00E5387F"/>
    <w:rsid w:val="00E7059B"/>
    <w:rsid w:val="00E8589E"/>
    <w:rsid w:val="00EE6547"/>
    <w:rsid w:val="00EF3D64"/>
    <w:rsid w:val="00F86DCC"/>
    <w:rsid w:val="00FA317E"/>
    <w:rsid w:val="00FF07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442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9901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901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496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3</Pages>
  <Words>657</Words>
  <Characters>3751</Characters>
  <Application>Microsoft Office Outlook</Application>
  <DocSecurity>0</DocSecurity>
  <Lines>0</Lines>
  <Paragraphs>0</Paragraphs>
  <ScaleCrop>false</ScaleCrop>
  <Company>SKNR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Roz</dc:creator>
  <cp:keywords/>
  <dc:description/>
  <cp:lastModifiedBy>TWinds</cp:lastModifiedBy>
  <cp:revision>2</cp:revision>
  <dcterms:created xsi:type="dcterms:W3CDTF">2014-10-06T13:24:00Z</dcterms:created>
  <dcterms:modified xsi:type="dcterms:W3CDTF">2014-10-06T13:25:00Z</dcterms:modified>
</cp:coreProperties>
</file>